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18340" w14:textId="77777777" w:rsidR="009C66D7" w:rsidRPr="00F83653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lang w:val="de-CH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32BD0B" wp14:editId="688B1D5E">
            <wp:simplePos x="0" y="0"/>
            <wp:positionH relativeFrom="column">
              <wp:posOffset>3860116</wp:posOffset>
            </wp:positionH>
            <wp:positionV relativeFrom="paragraph">
              <wp:posOffset>-249017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de-CH" w:eastAsia="de-CH"/>
        </w:rPr>
        <w:drawing>
          <wp:anchor distT="0" distB="0" distL="114300" distR="114300" simplePos="0" relativeHeight="251661312" behindDoc="0" locked="0" layoutInCell="1" allowOverlap="1" wp14:anchorId="3BF29F34" wp14:editId="65D251A0">
            <wp:simplePos x="0" y="0"/>
            <wp:positionH relativeFrom="column">
              <wp:posOffset>5083713</wp:posOffset>
            </wp:positionH>
            <wp:positionV relativeFrom="paragraph">
              <wp:posOffset>-126658</wp:posOffset>
            </wp:positionV>
            <wp:extent cx="1114425" cy="914400"/>
            <wp:effectExtent l="0" t="0" r="9525" b="0"/>
            <wp:wrapNone/>
            <wp:docPr id="14" name="Grafik 14" descr="C:\Users\Elvira\Documents\Privat\Freizeit\JuBla\OK\Fondueplausch\kontak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C:\Users\Elvira\Documents\Privat\Freizeit\JuBla\OK\Fondueplausch\kontaktLogo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6D60">
        <w:rPr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248C2" wp14:editId="16FE07F5">
                <wp:simplePos x="0" y="0"/>
                <wp:positionH relativeFrom="column">
                  <wp:posOffset>1600200</wp:posOffset>
                </wp:positionH>
                <wp:positionV relativeFrom="paragraph">
                  <wp:posOffset>6985</wp:posOffset>
                </wp:positionV>
                <wp:extent cx="0" cy="342265"/>
                <wp:effectExtent l="24130" t="25400" r="39370" b="3873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pic="http://schemas.openxmlformats.org/drawingml/2006/pictur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60B2D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55pt" to="12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" strokeweight="2.25pt"/>
            </w:pict>
          </mc:Fallback>
        </mc:AlternateContent>
      </w:r>
      <w:r w:rsidRPr="00F56D60">
        <w:rPr>
          <w:b/>
          <w:noProof/>
          <w:lang w:val="de-CH" w:eastAsia="de-CH"/>
        </w:rPr>
        <w:t>Sommerlager 20</w:t>
      </w:r>
      <w:r>
        <w:rPr>
          <w:b/>
          <w:noProof/>
          <w:lang w:val="de-CH" w:eastAsia="de-CH"/>
        </w:rPr>
        <w:t>21</w:t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br/>
        <w:t>Jubla Gommiswald</w:t>
      </w:r>
      <w:r>
        <w:rPr>
          <w:b/>
          <w:bCs/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Angaben Einzahlung</w:t>
      </w:r>
    </w:p>
    <w:p w14:paraId="1EE4EBB2" w14:textId="77777777" w:rsidR="009C66D7" w:rsidRDefault="009C66D7" w:rsidP="009C66D7">
      <w:pPr>
        <w:pStyle w:val="Kopfzeile"/>
        <w:tabs>
          <w:tab w:val="left" w:pos="1980"/>
          <w:tab w:val="left" w:pos="2340"/>
        </w:tabs>
        <w:rPr>
          <w:lang w:val="de-CH"/>
        </w:rPr>
      </w:pPr>
    </w:p>
    <w:p w14:paraId="51C2AA71" w14:textId="77777777" w:rsidR="009C66D7" w:rsidRDefault="009C66D7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225F0D84" w14:textId="77777777" w:rsidR="009C66D7" w:rsidRDefault="009C66D7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24E4ABF2" w14:textId="77777777" w:rsidR="009C66D7" w:rsidRDefault="009C66D7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1000A31D" w14:textId="339637BA" w:rsidR="0086553C" w:rsidRDefault="0086553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Liebe Eltern</w:t>
      </w:r>
    </w:p>
    <w:p w14:paraId="3F5A7AD8" w14:textId="0D279660" w:rsidR="0086553C" w:rsidRDefault="0086553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42C0958D" w14:textId="3B44E933" w:rsidR="0086553C" w:rsidRDefault="0086553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Die Angaben für die Einzahlung des Lagerbeitrags von 195.- Fr. lauten wie folgt</w:t>
      </w:r>
      <w:r w:rsidR="00D5082C">
        <w:rPr>
          <w:b w:val="0"/>
          <w:sz w:val="22"/>
          <w:szCs w:val="22"/>
          <w:lang w:val="de-CH"/>
        </w:rPr>
        <w:t>:</w:t>
      </w:r>
    </w:p>
    <w:p w14:paraId="4BAF1C8D" w14:textId="17E737B3" w:rsidR="00F34B5E" w:rsidRDefault="00F34B5E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1C5085C7" w14:textId="3AEF844A" w:rsidR="00F34B5E" w:rsidRDefault="00F34B5E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Jubla Gommiswald</w:t>
      </w:r>
    </w:p>
    <w:p w14:paraId="7A150623" w14:textId="77777777" w:rsidR="00F34B5E" w:rsidRDefault="00F34B5E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 xml:space="preserve">Robin </w:t>
      </w:r>
      <w:proofErr w:type="spellStart"/>
      <w:r>
        <w:rPr>
          <w:b w:val="0"/>
          <w:sz w:val="22"/>
          <w:szCs w:val="22"/>
          <w:lang w:val="de-CH"/>
        </w:rPr>
        <w:t>Gräzer</w:t>
      </w:r>
      <w:proofErr w:type="spellEnd"/>
    </w:p>
    <w:p w14:paraId="11B2DAD6" w14:textId="320B6456" w:rsidR="00F34B5E" w:rsidRDefault="00F34B5E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Dorfplatz 12</w:t>
      </w:r>
    </w:p>
    <w:p w14:paraId="26ACB421" w14:textId="361EB3CB" w:rsidR="00F34B5E" w:rsidRDefault="00F34B5E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8737 Gommiswald</w:t>
      </w:r>
    </w:p>
    <w:p w14:paraId="52E43342" w14:textId="178F53E1" w:rsidR="00D5082C" w:rsidRDefault="00D5082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70919D9A" w14:textId="5DB314D4" w:rsidR="00D5082C" w:rsidRDefault="00D5082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CH92 8080 8004 1071 9970 5</w:t>
      </w:r>
    </w:p>
    <w:p w14:paraId="3A32F7E9" w14:textId="505D78E4" w:rsidR="00D5082C" w:rsidRDefault="00D5082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27A6FBA4" w14:textId="0D9F1C59" w:rsidR="009C66D7" w:rsidRDefault="00D5082C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 xml:space="preserve">Der Anmeldschluss ist am 13.6.21 und die </w:t>
      </w:r>
      <w:r w:rsidR="009C66D7">
        <w:rPr>
          <w:b w:val="0"/>
          <w:sz w:val="22"/>
          <w:szCs w:val="22"/>
          <w:lang w:val="de-CH"/>
        </w:rPr>
        <w:t>Anmeldung ist erst nach dem Eingang der Zahlung definitiv.</w:t>
      </w:r>
    </w:p>
    <w:p w14:paraId="2C0F3669" w14:textId="5EA716D6" w:rsidR="009C66D7" w:rsidRDefault="009C66D7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4B23EE87" w14:textId="3C828244" w:rsidR="009C66D7" w:rsidRDefault="009C66D7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27A889E5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416A6755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00CCBE5C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6CEA26FA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32833080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0A9CB070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25FF71C3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70DF017D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28FDC1ED" w14:textId="77777777" w:rsidR="009C66D7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b/>
          <w:noProof/>
          <w:lang w:val="de-CH" w:eastAsia="de-CH"/>
        </w:rPr>
      </w:pPr>
    </w:p>
    <w:p w14:paraId="37D8E0E5" w14:textId="2A057A90" w:rsidR="009C66D7" w:rsidRPr="00F83653" w:rsidRDefault="009C66D7" w:rsidP="009C66D7">
      <w:pPr>
        <w:pStyle w:val="Kopfzeile"/>
        <w:tabs>
          <w:tab w:val="left" w:pos="1980"/>
          <w:tab w:val="left" w:pos="2340"/>
          <w:tab w:val="left" w:pos="2977"/>
        </w:tabs>
        <w:rPr>
          <w:lang w:val="de-CH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FC28A4" wp14:editId="33AFEB01">
            <wp:simplePos x="0" y="0"/>
            <wp:positionH relativeFrom="column">
              <wp:posOffset>3860116</wp:posOffset>
            </wp:positionH>
            <wp:positionV relativeFrom="paragraph">
              <wp:posOffset>-249017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de-CH" w:eastAsia="de-CH"/>
        </w:rPr>
        <w:drawing>
          <wp:anchor distT="0" distB="0" distL="114300" distR="114300" simplePos="0" relativeHeight="251665408" behindDoc="0" locked="0" layoutInCell="1" allowOverlap="1" wp14:anchorId="7ED74D84" wp14:editId="24C5BE16">
            <wp:simplePos x="0" y="0"/>
            <wp:positionH relativeFrom="column">
              <wp:posOffset>5083713</wp:posOffset>
            </wp:positionH>
            <wp:positionV relativeFrom="paragraph">
              <wp:posOffset>-126658</wp:posOffset>
            </wp:positionV>
            <wp:extent cx="1114425" cy="914400"/>
            <wp:effectExtent l="0" t="0" r="9525" b="0"/>
            <wp:wrapNone/>
            <wp:docPr id="5" name="Grafik 5" descr="C:\Users\Elvira\Documents\Privat\Freizeit\JuBla\OK\Fondueplausch\kontak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C:\Users\Elvira\Documents\Privat\Freizeit\JuBla\OK\Fondueplausch\kontaktLogo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6D60">
        <w:rPr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A12A8" wp14:editId="704A8780">
                <wp:simplePos x="0" y="0"/>
                <wp:positionH relativeFrom="column">
                  <wp:posOffset>1600200</wp:posOffset>
                </wp:positionH>
                <wp:positionV relativeFrom="paragraph">
                  <wp:posOffset>6985</wp:posOffset>
                </wp:positionV>
                <wp:extent cx="0" cy="342265"/>
                <wp:effectExtent l="24130" t="25400" r="39370" b="3873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pic="http://schemas.openxmlformats.org/drawingml/2006/pictur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CC61"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55pt" to="12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" strokeweight="2.25pt"/>
            </w:pict>
          </mc:Fallback>
        </mc:AlternateContent>
      </w:r>
      <w:r w:rsidRPr="00F56D60">
        <w:rPr>
          <w:b/>
          <w:noProof/>
          <w:lang w:val="de-CH" w:eastAsia="de-CH"/>
        </w:rPr>
        <w:t>Sommerlager 20</w:t>
      </w:r>
      <w:r>
        <w:rPr>
          <w:b/>
          <w:noProof/>
          <w:lang w:val="de-CH" w:eastAsia="de-CH"/>
        </w:rPr>
        <w:t>21</w:t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br/>
        <w:t>Jubla Gommiswald</w:t>
      </w:r>
      <w:r>
        <w:rPr>
          <w:b/>
          <w:bCs/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Angaben Einzahlung</w:t>
      </w:r>
    </w:p>
    <w:p w14:paraId="16387AD9" w14:textId="77777777" w:rsidR="009C66D7" w:rsidRDefault="009C66D7" w:rsidP="009C66D7">
      <w:pPr>
        <w:pStyle w:val="Kopfzeile"/>
        <w:tabs>
          <w:tab w:val="left" w:pos="1980"/>
          <w:tab w:val="left" w:pos="2340"/>
        </w:tabs>
        <w:rPr>
          <w:lang w:val="de-CH"/>
        </w:rPr>
      </w:pPr>
    </w:p>
    <w:p w14:paraId="0FCD9F84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5E6D45C5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211A86F6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11B85087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Liebe Eltern</w:t>
      </w:r>
    </w:p>
    <w:p w14:paraId="66F6179E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09F4FAAB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Die Angaben für die Einzahlung des Lagerbeitrags von 195.- Fr. lauten wie folgt:</w:t>
      </w:r>
    </w:p>
    <w:p w14:paraId="164125AD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5C4F1020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Jubla Gommiswald</w:t>
      </w:r>
    </w:p>
    <w:p w14:paraId="602A70E4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 xml:space="preserve">Robin </w:t>
      </w:r>
      <w:proofErr w:type="spellStart"/>
      <w:r>
        <w:rPr>
          <w:b w:val="0"/>
          <w:sz w:val="22"/>
          <w:szCs w:val="22"/>
          <w:lang w:val="de-CH"/>
        </w:rPr>
        <w:t>Gräzer</w:t>
      </w:r>
      <w:proofErr w:type="spellEnd"/>
    </w:p>
    <w:p w14:paraId="5739CFCA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Dorfplatz 12</w:t>
      </w:r>
    </w:p>
    <w:p w14:paraId="5FE566FA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8737 Gommiswald</w:t>
      </w:r>
    </w:p>
    <w:p w14:paraId="7EAC628D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364DC458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CH92 8080 8004 1071 9970 5</w:t>
      </w:r>
    </w:p>
    <w:p w14:paraId="60722707" w14:textId="77777777" w:rsidR="009C66D7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</w:p>
    <w:p w14:paraId="16502730" w14:textId="77777777" w:rsidR="009C66D7" w:rsidRPr="0086553C" w:rsidRDefault="009C66D7" w:rsidP="009C66D7">
      <w:pPr>
        <w:pStyle w:val="DocUeberschrift1"/>
        <w:jc w:val="left"/>
        <w:rPr>
          <w:b w:val="0"/>
          <w:sz w:val="22"/>
          <w:szCs w:val="22"/>
          <w:lang w:val="de-CH"/>
        </w:rPr>
      </w:pPr>
      <w:r>
        <w:rPr>
          <w:b w:val="0"/>
          <w:sz w:val="22"/>
          <w:szCs w:val="22"/>
          <w:lang w:val="de-CH"/>
        </w:rPr>
        <w:t>Der Anmeldschluss ist am 13.6.21 und die Anmeldung ist erst nach dem Eingang der Zahlung definitiv.</w:t>
      </w:r>
    </w:p>
    <w:p w14:paraId="75CC40A5" w14:textId="77777777" w:rsidR="009C66D7" w:rsidRPr="0086553C" w:rsidRDefault="009C66D7" w:rsidP="006E1034">
      <w:pPr>
        <w:pStyle w:val="DocUeberschrift1"/>
        <w:jc w:val="left"/>
        <w:rPr>
          <w:b w:val="0"/>
          <w:sz w:val="22"/>
          <w:szCs w:val="22"/>
          <w:lang w:val="de-CH"/>
        </w:rPr>
      </w:pPr>
    </w:p>
    <w:sectPr w:rsidR="009C66D7" w:rsidRPr="0086553C" w:rsidSect="00185FA6">
      <w:headerReference w:type="default" r:id="rId9"/>
      <w:footerReference w:type="default" r:id="rId10"/>
      <w:pgSz w:w="11906" w:h="16838" w:code="9"/>
      <w:pgMar w:top="851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43A88" w14:textId="77777777" w:rsidR="006F3A12" w:rsidRDefault="006F3A12" w:rsidP="006C18F9">
      <w:r>
        <w:separator/>
      </w:r>
    </w:p>
  </w:endnote>
  <w:endnote w:type="continuationSeparator" w:id="0">
    <w:p w14:paraId="7C0B5BAF" w14:textId="77777777" w:rsidR="006F3A12" w:rsidRDefault="006F3A12" w:rsidP="006C1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36B7" w14:textId="661F579F" w:rsidR="00C45BA7" w:rsidRPr="009C66D7" w:rsidRDefault="00C45BA7" w:rsidP="009C66D7">
    <w:pPr>
      <w:pStyle w:val="Fuzeile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B9F3" w14:textId="77777777" w:rsidR="006F3A12" w:rsidRDefault="006F3A12" w:rsidP="006C18F9">
      <w:r>
        <w:separator/>
      </w:r>
    </w:p>
  </w:footnote>
  <w:footnote w:type="continuationSeparator" w:id="0">
    <w:p w14:paraId="4A930D88" w14:textId="77777777" w:rsidR="006F3A12" w:rsidRDefault="006F3A12" w:rsidP="006C1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C14F" w14:textId="44769717" w:rsidR="00C45BA7" w:rsidRDefault="00C45BA7" w:rsidP="001B75D3">
    <w:pPr>
      <w:pStyle w:val="Kopfzeile"/>
      <w:tabs>
        <w:tab w:val="left" w:pos="1980"/>
        <w:tab w:val="left" w:pos="2340"/>
      </w:tabs>
      <w:rPr>
        <w:lang w:val="de-CH"/>
      </w:rPr>
    </w:pPr>
  </w:p>
  <w:p w14:paraId="7D4C8FC4" w14:textId="759D9187" w:rsidR="00185FA6" w:rsidRDefault="00185FA6" w:rsidP="001B75D3">
    <w:pPr>
      <w:pStyle w:val="Kopfzeile"/>
      <w:tabs>
        <w:tab w:val="left" w:pos="1980"/>
        <w:tab w:val="left" w:pos="2340"/>
      </w:tabs>
      <w:rPr>
        <w:lang w:val="de-CH"/>
      </w:rPr>
    </w:pPr>
  </w:p>
  <w:p w14:paraId="0A86B32B" w14:textId="77777777" w:rsidR="00C45BA7" w:rsidRPr="00F83653" w:rsidRDefault="00C45BA7" w:rsidP="001B75D3">
    <w:pPr>
      <w:pStyle w:val="Kopfzeile"/>
      <w:tabs>
        <w:tab w:val="left" w:pos="1980"/>
        <w:tab w:val="left" w:pos="2340"/>
      </w:tabs>
      <w:rPr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F14FB"/>
    <w:multiLevelType w:val="hybridMultilevel"/>
    <w:tmpl w:val="224E8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848BE"/>
    <w:multiLevelType w:val="hybridMultilevel"/>
    <w:tmpl w:val="B3462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71B5A"/>
    <w:multiLevelType w:val="hybridMultilevel"/>
    <w:tmpl w:val="1BA4B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53025CA"/>
    <w:multiLevelType w:val="hybridMultilevel"/>
    <w:tmpl w:val="EDC64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D2446DF"/>
    <w:multiLevelType w:val="hybridMultilevel"/>
    <w:tmpl w:val="7B7CAB44"/>
    <w:lvl w:ilvl="0" w:tplc="C080A7C4">
      <w:start w:val="1"/>
      <w:numFmt w:val="decimal"/>
      <w:pStyle w:val="TRTite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C71"/>
    <w:rsid w:val="00096D53"/>
    <w:rsid w:val="000A3388"/>
    <w:rsid w:val="000E773C"/>
    <w:rsid w:val="00185FA6"/>
    <w:rsid w:val="00194CA1"/>
    <w:rsid w:val="001B3CB4"/>
    <w:rsid w:val="001B75D3"/>
    <w:rsid w:val="001E46A0"/>
    <w:rsid w:val="00242933"/>
    <w:rsid w:val="0025668B"/>
    <w:rsid w:val="00285CEC"/>
    <w:rsid w:val="002F1349"/>
    <w:rsid w:val="00346AFA"/>
    <w:rsid w:val="003A07F2"/>
    <w:rsid w:val="003B2C85"/>
    <w:rsid w:val="003F261E"/>
    <w:rsid w:val="003F2CF8"/>
    <w:rsid w:val="004067E7"/>
    <w:rsid w:val="0041747D"/>
    <w:rsid w:val="0042776B"/>
    <w:rsid w:val="00456BBE"/>
    <w:rsid w:val="00466947"/>
    <w:rsid w:val="004E3B65"/>
    <w:rsid w:val="004F1D7E"/>
    <w:rsid w:val="00537D0D"/>
    <w:rsid w:val="00537DAF"/>
    <w:rsid w:val="0055692A"/>
    <w:rsid w:val="005614B8"/>
    <w:rsid w:val="00571CE1"/>
    <w:rsid w:val="00594BED"/>
    <w:rsid w:val="00595782"/>
    <w:rsid w:val="005B785D"/>
    <w:rsid w:val="005D0257"/>
    <w:rsid w:val="00606D1A"/>
    <w:rsid w:val="006313EE"/>
    <w:rsid w:val="006340C2"/>
    <w:rsid w:val="0065211F"/>
    <w:rsid w:val="0066192B"/>
    <w:rsid w:val="0068139F"/>
    <w:rsid w:val="006A57EC"/>
    <w:rsid w:val="006C1123"/>
    <w:rsid w:val="006C18F9"/>
    <w:rsid w:val="006C4893"/>
    <w:rsid w:val="006E1034"/>
    <w:rsid w:val="006F3A12"/>
    <w:rsid w:val="00766480"/>
    <w:rsid w:val="007A429B"/>
    <w:rsid w:val="007D0C71"/>
    <w:rsid w:val="00823100"/>
    <w:rsid w:val="00853D6D"/>
    <w:rsid w:val="0086553C"/>
    <w:rsid w:val="00881965"/>
    <w:rsid w:val="00893EB6"/>
    <w:rsid w:val="00896BCC"/>
    <w:rsid w:val="008B236F"/>
    <w:rsid w:val="008C6F1D"/>
    <w:rsid w:val="00963C14"/>
    <w:rsid w:val="009C50AD"/>
    <w:rsid w:val="009C66D7"/>
    <w:rsid w:val="009F31AB"/>
    <w:rsid w:val="00A01A71"/>
    <w:rsid w:val="00A060D9"/>
    <w:rsid w:val="00A24C4E"/>
    <w:rsid w:val="00A326CC"/>
    <w:rsid w:val="00A65858"/>
    <w:rsid w:val="00A73557"/>
    <w:rsid w:val="00AC083C"/>
    <w:rsid w:val="00B070D2"/>
    <w:rsid w:val="00B22D88"/>
    <w:rsid w:val="00BA7CE3"/>
    <w:rsid w:val="00BE3845"/>
    <w:rsid w:val="00C0048F"/>
    <w:rsid w:val="00C31EF2"/>
    <w:rsid w:val="00C45BA7"/>
    <w:rsid w:val="00C52255"/>
    <w:rsid w:val="00CB730B"/>
    <w:rsid w:val="00D07393"/>
    <w:rsid w:val="00D1471C"/>
    <w:rsid w:val="00D165B6"/>
    <w:rsid w:val="00D3441C"/>
    <w:rsid w:val="00D5082C"/>
    <w:rsid w:val="00D528C0"/>
    <w:rsid w:val="00D73254"/>
    <w:rsid w:val="00D91BF3"/>
    <w:rsid w:val="00D92919"/>
    <w:rsid w:val="00D93C18"/>
    <w:rsid w:val="00DA32A1"/>
    <w:rsid w:val="00DA3314"/>
    <w:rsid w:val="00DD3EA4"/>
    <w:rsid w:val="00DE144B"/>
    <w:rsid w:val="00DE177E"/>
    <w:rsid w:val="00E75C85"/>
    <w:rsid w:val="00E92D79"/>
    <w:rsid w:val="00EB1163"/>
    <w:rsid w:val="00EF7559"/>
    <w:rsid w:val="00F34B5E"/>
    <w:rsid w:val="00F42CB5"/>
    <w:rsid w:val="00F56D60"/>
    <w:rsid w:val="00FB4026"/>
    <w:rsid w:val="00FC5DA0"/>
    <w:rsid w:val="00FE61A6"/>
    <w:rsid w:val="1B30C0A2"/>
    <w:rsid w:val="20C6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17DE48"/>
  <w14:defaultImageDpi w14:val="300"/>
  <w15:docId w15:val="{3D1564C8-F0DD-4C33-99FB-5669A789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480"/>
    <w:rPr>
      <w:rFonts w:ascii="Century Gothic" w:eastAsia="Times New Roman" w:hAnsi="Century Gothic" w:cs="Century Gothic"/>
      <w:kern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RTitel">
    <w:name w:val="TR Titel"/>
    <w:basedOn w:val="Standard"/>
    <w:next w:val="Standard"/>
    <w:uiPriority w:val="99"/>
    <w:rsid w:val="00766480"/>
    <w:pPr>
      <w:numPr>
        <w:numId w:val="1"/>
      </w:numPr>
      <w:pBdr>
        <w:bottom w:val="single" w:sz="4" w:space="1" w:color="auto"/>
      </w:pBdr>
      <w:tabs>
        <w:tab w:val="clear" w:pos="357"/>
        <w:tab w:val="right" w:pos="8280"/>
        <w:tab w:val="right" w:pos="9000"/>
      </w:tabs>
      <w:spacing w:before="240" w:after="120"/>
      <w:ind w:left="720" w:hanging="360"/>
      <w:outlineLvl w:val="0"/>
    </w:pPr>
    <w:rPr>
      <w:b/>
      <w:bCs/>
      <w:lang w:val="de-CH"/>
    </w:rPr>
  </w:style>
  <w:style w:type="paragraph" w:styleId="Kopfzeile">
    <w:name w:val="header"/>
    <w:basedOn w:val="Standard"/>
    <w:link w:val="KopfzeileZchn"/>
    <w:uiPriority w:val="99"/>
    <w:rsid w:val="007664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480"/>
    <w:rPr>
      <w:rFonts w:ascii="Century Gothic" w:eastAsia="Times New Roman" w:hAnsi="Century Gothic" w:cs="Century Gothic"/>
      <w:kern w:val="32"/>
      <w:lang w:val="de-DE"/>
    </w:rPr>
  </w:style>
  <w:style w:type="paragraph" w:styleId="Fuzeile">
    <w:name w:val="footer"/>
    <w:basedOn w:val="Standard"/>
    <w:link w:val="FuzeileZchn"/>
    <w:uiPriority w:val="99"/>
    <w:rsid w:val="00766480"/>
    <w:pPr>
      <w:pBdr>
        <w:top w:val="single" w:sz="4" w:space="1" w:color="auto"/>
      </w:pBd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66480"/>
    <w:rPr>
      <w:rFonts w:ascii="Century Gothic" w:eastAsia="Times New Roman" w:hAnsi="Century Gothic" w:cs="Century Gothic"/>
      <w:kern w:val="32"/>
      <w:sz w:val="16"/>
      <w:szCs w:val="16"/>
      <w:lang w:val="de-DE"/>
    </w:rPr>
  </w:style>
  <w:style w:type="paragraph" w:customStyle="1" w:styleId="DocInfoFett">
    <w:name w:val="DocInfo Fett"/>
    <w:basedOn w:val="Standard"/>
    <w:uiPriority w:val="99"/>
    <w:rsid w:val="00766480"/>
    <w:pPr>
      <w:spacing w:before="60" w:after="60"/>
    </w:pPr>
    <w:rPr>
      <w:b/>
      <w:bCs/>
      <w:sz w:val="16"/>
      <w:szCs w:val="16"/>
    </w:rPr>
  </w:style>
  <w:style w:type="paragraph" w:customStyle="1" w:styleId="DocInfoStandard">
    <w:name w:val="DocInfo Standard"/>
    <w:basedOn w:val="Standard"/>
    <w:uiPriority w:val="99"/>
    <w:rsid w:val="00766480"/>
    <w:pPr>
      <w:spacing w:before="60" w:after="60"/>
    </w:pPr>
    <w:rPr>
      <w:sz w:val="16"/>
      <w:szCs w:val="16"/>
    </w:rPr>
  </w:style>
  <w:style w:type="paragraph" w:customStyle="1" w:styleId="DocInfoFettUnterstrichen">
    <w:name w:val="DocInfo Fett Unterstrichen"/>
    <w:basedOn w:val="Standard"/>
    <w:next w:val="Standard"/>
    <w:uiPriority w:val="99"/>
    <w:rsid w:val="00766480"/>
    <w:pPr>
      <w:spacing w:before="60" w:after="60"/>
    </w:pPr>
    <w:rPr>
      <w:b/>
      <w:bCs/>
      <w:u w:val="single"/>
    </w:rPr>
  </w:style>
  <w:style w:type="paragraph" w:styleId="Verzeichnis1">
    <w:name w:val="toc 1"/>
    <w:basedOn w:val="Standard"/>
    <w:next w:val="Standard"/>
    <w:autoRedefine/>
    <w:uiPriority w:val="39"/>
    <w:rsid w:val="00766480"/>
  </w:style>
  <w:style w:type="paragraph" w:customStyle="1" w:styleId="DocUeberschrift1">
    <w:name w:val="DocUeberschrift 1"/>
    <w:basedOn w:val="Standard"/>
    <w:uiPriority w:val="99"/>
    <w:rsid w:val="00766480"/>
    <w:pPr>
      <w:jc w:val="right"/>
    </w:pPr>
    <w:rPr>
      <w:b/>
      <w:bCs/>
      <w:sz w:val="44"/>
      <w:szCs w:val="44"/>
    </w:rPr>
  </w:style>
  <w:style w:type="paragraph" w:styleId="Listenabsatz">
    <w:name w:val="List Paragraph"/>
    <w:basedOn w:val="Standard"/>
    <w:uiPriority w:val="99"/>
    <w:qFormat/>
    <w:rsid w:val="0076648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11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11F"/>
    <w:rPr>
      <w:rFonts w:ascii="Lucida Grande" w:eastAsia="Times New Roman" w:hAnsi="Lucida Grande" w:cs="Lucida Grande"/>
      <w:kern w:val="32"/>
      <w:sz w:val="18"/>
      <w:szCs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185FA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92D79"/>
    <w:rPr>
      <w:rFonts w:ascii="Cambria" w:eastAsia="Cambria" w:hAnsi="Cambria" w:cs="Times New Roman"/>
      <w:sz w:val="20"/>
      <w:szCs w:val="20"/>
      <w:lang w:val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Standard">
    <w:name w:val="WW-Standard"/>
    <w:rsid w:val="003F261E"/>
    <w:pPr>
      <w:suppressAutoHyphens/>
    </w:pPr>
    <w:rPr>
      <w:rFonts w:ascii="Lucida Grande" w:eastAsia="ヒラギノ角ゴ Pro W3" w:hAnsi="Lucida Grande" w:cs="Times New Roman"/>
      <w:color w:val="000000"/>
      <w:kern w:val="1"/>
      <w:sz w:val="20"/>
      <w:szCs w:val="20"/>
      <w:lang w:val="de-DE"/>
    </w:rPr>
  </w:style>
  <w:style w:type="table" w:styleId="EinfacheTabelle2">
    <w:name w:val="Plain Table 2"/>
    <w:basedOn w:val="NormaleTabelle"/>
    <w:uiPriority w:val="42"/>
    <w:rsid w:val="003F26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C4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-r\Qsync\Projekte\Kantonslager%20Kala\Dokumente\Kala%20'18%20Vorlage%20offizielle%20Dokumen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Kala '18 Vorlage offizielle Dokumente</Template>
  <TotalTime>0</TotalTime>
  <Pages>1</Pages>
  <Words>96</Words>
  <Characters>612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IAST Impulsarbeitsstelle Rebstein</dc:creator>
  <cp:keywords/>
  <dc:description/>
  <cp:lastModifiedBy>Elvira</cp:lastModifiedBy>
  <cp:revision>50</cp:revision>
  <cp:lastPrinted>2019-04-24T20:16:00Z</cp:lastPrinted>
  <dcterms:created xsi:type="dcterms:W3CDTF">2018-01-04T13:36:00Z</dcterms:created>
  <dcterms:modified xsi:type="dcterms:W3CDTF">2021-05-17T07:35:00Z</dcterms:modified>
</cp:coreProperties>
</file>